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550"/>
        <w:gridCol w:w="4975"/>
        <w:gridCol w:w="975"/>
        <w:gridCol w:w="1050"/>
        <w:gridCol w:w="975"/>
      </w:tblGrid>
      <w:tr w14:paraId="3CA2B1E7"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FBA8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F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8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8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型号:BVR（黄绿色）,导体材质:铜,截面mm2:16,芯数:多股,阻燃特性:阻燃,铠装形式:无铠装,特殊要求:普通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7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7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EE1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8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8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8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型号:BVR（黄绿色）,导体材质:铜,截面mm2:4,芯数:多股,阻燃特性:阻燃,铠装形式:无铠装,特殊要求:普通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4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514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A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不锈钢波纹管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4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∅100，配可挠金属套管接头+护口10套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2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4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48A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A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不锈钢波纹管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1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∅20配可挠金属套管接头+护口103套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A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46C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B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1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不锈钢波纹管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E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∅50配可挠金属套管接头+护口3套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A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E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413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3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0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2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 ∅50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4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2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4CD5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5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4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 ∅100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B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2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789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7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D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E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CPVC ∅150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0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6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A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62D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6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防火堵料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B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HYD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8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A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A41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防火涂料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A60-G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82C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E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5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水平接地极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F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热镀锌扁钢-40*4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1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7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4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02E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1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垂直接地极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6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L50*50*2500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B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0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D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4FC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3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D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E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电缆终端附件，阻燃等级：ZRC，电压等级:AC1KV,截面积mm2:4*185，电缆芯数：4芯，类型：户内，种类：热缩，品牌：中天，安靠，长园，沃尔核材</w:t>
            </w:r>
            <w:bookmarkStart w:id="5" w:name="_GoBack"/>
            <w:bookmarkEnd w:id="5"/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B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4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E3C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0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0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D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阻燃等级：ZRC，电压等级:AC1KV,截面积mm2:3*95+1*50，电缆芯数：4芯，类型：户内，种类：热缩（品牌：中天，安靠，长园，沃尔核材）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2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F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6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871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A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3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C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阻燃等级：ZRC，电压等级:AC1KV,截面积mm2:4*95，电缆芯数：4芯，类型：户内，种类：热缩（品牌：中天，安靠，长园，沃尔核材）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7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888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4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8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3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阻燃等级：ZRC，电压等级:AC1KV,截面积mm2:3*35+1*25，电缆芯数：4芯，类型：户内，种类：热缩（品牌：中天，安靠，长园，沃尔核材）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E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E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2A3D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E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6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6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阻燃等级：ZRC，电压等级:AC1KV,截面积mm2:3*25+1*16，电缆芯数：4芯，类型：户内，种类：热缩（品牌：中天，安靠，长园，沃尔核材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1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B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B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B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9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干粉,手提式6kg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2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2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6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2FF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5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可装两只灭火器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6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C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323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组串标识牌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不锈钢、钢印标号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0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A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5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E2282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4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E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直埋电缆警示立柱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3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E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D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9B6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3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光伏MC4侧边线夹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6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0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2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6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BD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4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5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E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9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65C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A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3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784F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3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C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7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6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C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35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A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4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9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2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E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C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7D7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0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8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D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DT-185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5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5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E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CAD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F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8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8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524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A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自粘性沥青防水卷材</w:t>
            </w:r>
          </w:p>
        </w:tc>
        <w:tc>
          <w:tcPr>
            <w:tcW w:w="4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E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□700x700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C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77133.25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    电话：13141508393</w:t>
      </w:r>
    </w:p>
    <w:p w14:paraId="6D4AD0B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73BB5A68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07月17日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1372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240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09EA40B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274DD4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C69930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D15A39"/>
    <w:rsid w:val="024F2ADA"/>
    <w:rsid w:val="02654CB1"/>
    <w:rsid w:val="02851A13"/>
    <w:rsid w:val="029A5930"/>
    <w:rsid w:val="02AA0BB1"/>
    <w:rsid w:val="030412C4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A20839"/>
    <w:rsid w:val="0CFD51A3"/>
    <w:rsid w:val="0D1D7803"/>
    <w:rsid w:val="0D641466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612B1"/>
    <w:rsid w:val="10685553"/>
    <w:rsid w:val="107D77B2"/>
    <w:rsid w:val="108B4CC3"/>
    <w:rsid w:val="10AC2D6C"/>
    <w:rsid w:val="10AE7341"/>
    <w:rsid w:val="10D15292"/>
    <w:rsid w:val="1130123A"/>
    <w:rsid w:val="113A2D14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5D0492"/>
    <w:rsid w:val="12721BFE"/>
    <w:rsid w:val="12960FB7"/>
    <w:rsid w:val="13234AE7"/>
    <w:rsid w:val="137F5319"/>
    <w:rsid w:val="13B642FE"/>
    <w:rsid w:val="13B87433"/>
    <w:rsid w:val="14057B62"/>
    <w:rsid w:val="14433973"/>
    <w:rsid w:val="1471073F"/>
    <w:rsid w:val="147A2F57"/>
    <w:rsid w:val="148F71C4"/>
    <w:rsid w:val="14C25889"/>
    <w:rsid w:val="15321C35"/>
    <w:rsid w:val="15550A42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E82CB9"/>
    <w:rsid w:val="19F551C3"/>
    <w:rsid w:val="1A0863A5"/>
    <w:rsid w:val="1A09570F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694596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A53AEE"/>
    <w:rsid w:val="23C07B4A"/>
    <w:rsid w:val="23FE3883"/>
    <w:rsid w:val="2411341A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9D91E88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302108D5"/>
    <w:rsid w:val="303B4884"/>
    <w:rsid w:val="30807B55"/>
    <w:rsid w:val="30B13AE1"/>
    <w:rsid w:val="30FC39BB"/>
    <w:rsid w:val="310E141D"/>
    <w:rsid w:val="31180264"/>
    <w:rsid w:val="31E85924"/>
    <w:rsid w:val="31FF72AB"/>
    <w:rsid w:val="321A3C3D"/>
    <w:rsid w:val="32455388"/>
    <w:rsid w:val="328F6F97"/>
    <w:rsid w:val="3291456B"/>
    <w:rsid w:val="32920869"/>
    <w:rsid w:val="32F52BCB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A14A2"/>
    <w:rsid w:val="37AA6032"/>
    <w:rsid w:val="37CB7AC8"/>
    <w:rsid w:val="38213B10"/>
    <w:rsid w:val="382221C6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3FE43E1D"/>
    <w:rsid w:val="3FFD6C8D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C755E8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7AC48AF"/>
    <w:rsid w:val="482512D8"/>
    <w:rsid w:val="48597611"/>
    <w:rsid w:val="488134C6"/>
    <w:rsid w:val="48D70925"/>
    <w:rsid w:val="49625920"/>
    <w:rsid w:val="498455FF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DF283F"/>
    <w:rsid w:val="4BE233FC"/>
    <w:rsid w:val="4C077B32"/>
    <w:rsid w:val="4C114359"/>
    <w:rsid w:val="4D1E12DE"/>
    <w:rsid w:val="4D8300E7"/>
    <w:rsid w:val="4DA5179B"/>
    <w:rsid w:val="4DD16AAC"/>
    <w:rsid w:val="4DE0547D"/>
    <w:rsid w:val="4DF72F6D"/>
    <w:rsid w:val="4E8642F1"/>
    <w:rsid w:val="4E9C3E42"/>
    <w:rsid w:val="4EA7160F"/>
    <w:rsid w:val="4F1807EC"/>
    <w:rsid w:val="4F6770A0"/>
    <w:rsid w:val="4F706DE2"/>
    <w:rsid w:val="4F912F4E"/>
    <w:rsid w:val="4F9517EC"/>
    <w:rsid w:val="4FC15B6D"/>
    <w:rsid w:val="50140E89"/>
    <w:rsid w:val="502E5496"/>
    <w:rsid w:val="504E4B13"/>
    <w:rsid w:val="50B8269A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271AC6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D568BA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0612C3"/>
    <w:rsid w:val="599E1B42"/>
    <w:rsid w:val="5A3663A2"/>
    <w:rsid w:val="5A7259C5"/>
    <w:rsid w:val="5A870E7A"/>
    <w:rsid w:val="5AAA79F7"/>
    <w:rsid w:val="5B0416A8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145FF"/>
    <w:rsid w:val="624707C3"/>
    <w:rsid w:val="62F54CD7"/>
    <w:rsid w:val="63355F2E"/>
    <w:rsid w:val="63917746"/>
    <w:rsid w:val="63B45229"/>
    <w:rsid w:val="63EC4B1D"/>
    <w:rsid w:val="643F551C"/>
    <w:rsid w:val="645C5725"/>
    <w:rsid w:val="657A6BCB"/>
    <w:rsid w:val="657E406F"/>
    <w:rsid w:val="65953D7B"/>
    <w:rsid w:val="65EF33BE"/>
    <w:rsid w:val="66157FDD"/>
    <w:rsid w:val="668D2D38"/>
    <w:rsid w:val="66A6332B"/>
    <w:rsid w:val="67656D42"/>
    <w:rsid w:val="67662E07"/>
    <w:rsid w:val="677E1D13"/>
    <w:rsid w:val="68253A64"/>
    <w:rsid w:val="68442DFB"/>
    <w:rsid w:val="68F53A74"/>
    <w:rsid w:val="692C3448"/>
    <w:rsid w:val="693E3C75"/>
    <w:rsid w:val="6A5F0ECB"/>
    <w:rsid w:val="6AD432EA"/>
    <w:rsid w:val="6B086362"/>
    <w:rsid w:val="6B692F7A"/>
    <w:rsid w:val="6B777C9B"/>
    <w:rsid w:val="6B7F31B3"/>
    <w:rsid w:val="6BDD55E7"/>
    <w:rsid w:val="6C151A3F"/>
    <w:rsid w:val="6C1A634D"/>
    <w:rsid w:val="6C66353A"/>
    <w:rsid w:val="6CA80668"/>
    <w:rsid w:val="6CB357BE"/>
    <w:rsid w:val="6CF1531A"/>
    <w:rsid w:val="6D143C9E"/>
    <w:rsid w:val="6D171304"/>
    <w:rsid w:val="6E070521"/>
    <w:rsid w:val="6E123E67"/>
    <w:rsid w:val="6E5B0FF3"/>
    <w:rsid w:val="6EB43F07"/>
    <w:rsid w:val="6EFA2466"/>
    <w:rsid w:val="6F1D062A"/>
    <w:rsid w:val="6F2267CB"/>
    <w:rsid w:val="6FD05675"/>
    <w:rsid w:val="6FD627F6"/>
    <w:rsid w:val="6FDD577E"/>
    <w:rsid w:val="6FDE3B35"/>
    <w:rsid w:val="70072394"/>
    <w:rsid w:val="70157A61"/>
    <w:rsid w:val="70316B6B"/>
    <w:rsid w:val="704055A6"/>
    <w:rsid w:val="71487932"/>
    <w:rsid w:val="71A60683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6E05FC"/>
    <w:rsid w:val="7F8E7948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3543</Words>
  <Characters>4031</Characters>
  <Lines>0</Lines>
  <Paragraphs>0</Paragraphs>
  <TotalTime>0</TotalTime>
  <ScaleCrop>false</ScaleCrop>
  <LinksUpToDate>false</LinksUpToDate>
  <CharactersWithSpaces>4556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2026-07-18T04:23:52Z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