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连云港市能源集团香河情缘小区900kW分布式光伏发电采购组件支架辅材项目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连云港市能源集团香河情缘小区900kW分布式光伏发电采购组件支架辅材项目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5270"/>
        <w:gridCol w:w="975"/>
        <w:gridCol w:w="1050"/>
        <w:gridCol w:w="975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BA8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7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0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实际长度以现场测量为准。</w:t>
            </w:r>
          </w:p>
          <w:p w14:paraId="4957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热浸锌，30米配一处伸缩节，配不锈钢扎带。</w:t>
            </w:r>
          </w:p>
        </w:tc>
      </w:tr>
      <w:tr w14:paraId="17EE1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8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14E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2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8A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A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1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A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6C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1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A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413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2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2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CD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8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400X200 - 200X200 - 400X200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2D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300X200 - 400X200 - 300X200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斜撑4（双排组件）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U52X41X2，L=1134mm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混凝土屋面组件支架材料，采购，详见图纸，按图纸加工</w:t>
            </w:r>
          </w:p>
        </w:tc>
      </w:tr>
      <w:tr w14:paraId="5D82CA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斜撑3（双排组件）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F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U52X41X2，L=635mm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02ED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1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6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FC5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3CE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8710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3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888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A3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2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FF1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U52X41X2，L=702mm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23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22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4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D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69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6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2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D6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65C5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A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84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7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C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35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2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7D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AD2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F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5244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E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6BE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3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8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4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6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F9D2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1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0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斜撑1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U52*41*2.0，L=1098mm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9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8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1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地面组件支架材料，采购，详见图纸，按图纸加工</w:t>
            </w:r>
          </w:p>
        </w:tc>
      </w:tr>
      <w:tr w14:paraId="2C9B53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2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斜撑2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7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U52*41*2.0，L=1483mm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E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2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B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2DA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0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5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1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9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A90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A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3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D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8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5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F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1BE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C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E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7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C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9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A2D2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E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2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2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5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7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E7C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B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A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0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3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A6D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7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0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0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BABF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5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4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4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U52*41*2.0，L=1358mm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8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5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1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88E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A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D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U52*41*2.0，L=450mm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1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8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A3B6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1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9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8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A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4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8C7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A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3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7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0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9497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逆变器固定横梁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2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等边角钢∠50x5，L=2150mm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7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C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C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73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3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F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B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B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1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0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E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D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7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2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40ED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F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B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A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054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8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A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3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F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D352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6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9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A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3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3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FD6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9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0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C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1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C8FB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6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8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B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9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A2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5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6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E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5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E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64DF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C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7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6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E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2026年07月24日14时30分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221273.00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    电话：13141508393</w:t>
      </w:r>
    </w:p>
    <w:p w14:paraId="6D4AD0B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3BB5A68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2026年07月22日</w:t>
      </w:r>
      <w:bookmarkStart w:id="5" w:name="_GoBack"/>
      <w:bookmarkEnd w:id="5"/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1871288"/>
      <w:bookmarkStart w:id="3" w:name="_Toc62734871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24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09EA40B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274DD4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C69930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53F1F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D15A39"/>
    <w:rsid w:val="0216715F"/>
    <w:rsid w:val="024F2ADA"/>
    <w:rsid w:val="02654CB1"/>
    <w:rsid w:val="02851A13"/>
    <w:rsid w:val="029A5930"/>
    <w:rsid w:val="02AA0BB1"/>
    <w:rsid w:val="030412C4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A20839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3A2D14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5D0492"/>
    <w:rsid w:val="12721BFE"/>
    <w:rsid w:val="12960FB7"/>
    <w:rsid w:val="137F5319"/>
    <w:rsid w:val="13B642FE"/>
    <w:rsid w:val="13B87433"/>
    <w:rsid w:val="14057B62"/>
    <w:rsid w:val="14433973"/>
    <w:rsid w:val="1471073F"/>
    <w:rsid w:val="147A2F57"/>
    <w:rsid w:val="148F71C4"/>
    <w:rsid w:val="14C25889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F551C3"/>
    <w:rsid w:val="1A0863A5"/>
    <w:rsid w:val="1A09570F"/>
    <w:rsid w:val="1A0B4CF3"/>
    <w:rsid w:val="1A2F73AD"/>
    <w:rsid w:val="1A3669F2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A53AEE"/>
    <w:rsid w:val="23C07B4A"/>
    <w:rsid w:val="23FE3883"/>
    <w:rsid w:val="2411341A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46253C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0E141D"/>
    <w:rsid w:val="31180264"/>
    <w:rsid w:val="31E85924"/>
    <w:rsid w:val="31FF72AB"/>
    <w:rsid w:val="321A3C3D"/>
    <w:rsid w:val="32455388"/>
    <w:rsid w:val="328F6F97"/>
    <w:rsid w:val="3291456B"/>
    <w:rsid w:val="32920869"/>
    <w:rsid w:val="32C1595D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2221C6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3FE43E1D"/>
    <w:rsid w:val="3FFD6C8D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C755E8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53DA4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455FF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C94632B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4FC15B6D"/>
    <w:rsid w:val="50140E89"/>
    <w:rsid w:val="502E5496"/>
    <w:rsid w:val="504E4B13"/>
    <w:rsid w:val="50B8269A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271AC6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D568BA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9A73A9A"/>
    <w:rsid w:val="5A3663A2"/>
    <w:rsid w:val="5A7259C5"/>
    <w:rsid w:val="5A7659B1"/>
    <w:rsid w:val="5A870E7A"/>
    <w:rsid w:val="5AAA79F7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3F551C"/>
    <w:rsid w:val="645C5725"/>
    <w:rsid w:val="657A6BCB"/>
    <w:rsid w:val="657E406F"/>
    <w:rsid w:val="65953D7B"/>
    <w:rsid w:val="65EF33BE"/>
    <w:rsid w:val="66157FDD"/>
    <w:rsid w:val="668D2D38"/>
    <w:rsid w:val="66A6332B"/>
    <w:rsid w:val="67656D42"/>
    <w:rsid w:val="67662E07"/>
    <w:rsid w:val="677E1D13"/>
    <w:rsid w:val="68253A64"/>
    <w:rsid w:val="68442DFB"/>
    <w:rsid w:val="68F53A74"/>
    <w:rsid w:val="690578B2"/>
    <w:rsid w:val="69177FE8"/>
    <w:rsid w:val="692C3448"/>
    <w:rsid w:val="693E3C75"/>
    <w:rsid w:val="6A5F0ECB"/>
    <w:rsid w:val="6AD432EA"/>
    <w:rsid w:val="6B086362"/>
    <w:rsid w:val="6B692F7A"/>
    <w:rsid w:val="6B777C9B"/>
    <w:rsid w:val="6B7F31B3"/>
    <w:rsid w:val="6BDD55E7"/>
    <w:rsid w:val="6C151A3F"/>
    <w:rsid w:val="6C1A634D"/>
    <w:rsid w:val="6C66353A"/>
    <w:rsid w:val="6CA80668"/>
    <w:rsid w:val="6CB357BE"/>
    <w:rsid w:val="6CF1531A"/>
    <w:rsid w:val="6D143C9E"/>
    <w:rsid w:val="6D171304"/>
    <w:rsid w:val="6E070521"/>
    <w:rsid w:val="6E123E67"/>
    <w:rsid w:val="6E5B0FF3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A60683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6E05FC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3768</Words>
  <Characters>4732</Characters>
  <Lines>0</Lines>
  <Paragraphs>0</Paragraphs>
  <TotalTime>0</TotalTime>
  <ScaleCrop>false</ScaleCrop>
  <LinksUpToDate>false</LinksUpToDate>
  <CharactersWithSpaces>5308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2026-07-22T09:06:02Z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